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D408C" w14:textId="77777777" w:rsidR="00690E09" w:rsidRDefault="00000000">
      <w:pPr>
        <w:spacing w:after="720"/>
        <w:jc w:val="center"/>
      </w:pPr>
      <w:bookmarkStart w:id="0" w:name="_Hlk197683290"/>
      <w:r>
        <w:rPr>
          <w:noProof/>
        </w:rPr>
        <w:drawing>
          <wp:anchor distT="0" distB="0" distL="114300" distR="114300" simplePos="0" relativeHeight="251661312" behindDoc="1" locked="0" layoutInCell="1" allowOverlap="1" wp14:anchorId="4B5EE900" wp14:editId="131D7733">
            <wp:simplePos x="0" y="0"/>
            <wp:positionH relativeFrom="page">
              <wp:align>left</wp:align>
            </wp:positionH>
            <wp:positionV relativeFrom="margin">
              <wp:align>center</wp:align>
            </wp:positionV>
            <wp:extent cx="7534271" cy="4662168"/>
            <wp:effectExtent l="0" t="0" r="0" b="5082"/>
            <wp:wrapNone/>
            <wp:docPr id="1" name="圖片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4271" cy="466216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b/>
          <w:sz w:val="36"/>
          <w:szCs w:val="36"/>
        </w:rPr>
        <w:t>診所（非</w:t>
      </w:r>
      <w:proofErr w:type="gramStart"/>
      <w:r>
        <w:rPr>
          <w:rFonts w:ascii="標楷體" w:eastAsia="標楷體" w:hAnsi="標楷體"/>
          <w:b/>
          <w:sz w:val="36"/>
          <w:szCs w:val="36"/>
        </w:rPr>
        <w:t>醫</w:t>
      </w:r>
      <w:proofErr w:type="gramEnd"/>
      <w:r>
        <w:rPr>
          <w:rFonts w:ascii="標楷體" w:eastAsia="標楷體" w:hAnsi="標楷體"/>
          <w:b/>
          <w:sz w:val="36"/>
          <w:szCs w:val="36"/>
        </w:rPr>
        <w:t>事人員）在職證明書</w:t>
      </w:r>
    </w:p>
    <w:tbl>
      <w:tblPr>
        <w:tblW w:w="932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7087"/>
      </w:tblGrid>
      <w:tr w:rsidR="00690E09" w14:paraId="363C7025" w14:textId="77777777">
        <w:tblPrEx>
          <w:tblCellMar>
            <w:top w:w="0" w:type="dxa"/>
            <w:bottom w:w="0" w:type="dxa"/>
          </w:tblCellMar>
        </w:tblPrEx>
        <w:trPr>
          <w:trHeight w:val="776"/>
          <w:jc w:val="center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07922ABB" w14:textId="77777777" w:rsidR="00690E09" w:rsidRDefault="00000000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姓    名：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E02C1" w14:textId="77777777" w:rsidR="00690E09" w:rsidRDefault="00690E09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90E09" w14:paraId="57884095" w14:textId="77777777">
        <w:tblPrEx>
          <w:tblCellMar>
            <w:top w:w="0" w:type="dxa"/>
            <w:bottom w:w="0" w:type="dxa"/>
          </w:tblCellMar>
        </w:tblPrEx>
        <w:trPr>
          <w:trHeight w:val="776"/>
          <w:jc w:val="center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7009A" w14:textId="77777777" w:rsidR="00690E09" w:rsidRDefault="00000000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出生日期：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EE085" w14:textId="77777777" w:rsidR="00690E09" w:rsidRDefault="00690E09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90E09" w14:paraId="05A1D061" w14:textId="77777777">
        <w:tblPrEx>
          <w:tblCellMar>
            <w:top w:w="0" w:type="dxa"/>
            <w:bottom w:w="0" w:type="dxa"/>
          </w:tblCellMar>
        </w:tblPrEx>
        <w:trPr>
          <w:trHeight w:val="776"/>
          <w:jc w:val="center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26E1F" w14:textId="77777777" w:rsidR="00690E09" w:rsidRDefault="00000000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身分證字號：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75482" w14:textId="77777777" w:rsidR="00690E09" w:rsidRDefault="00690E09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90E09" w14:paraId="1A5A696A" w14:textId="77777777">
        <w:tblPrEx>
          <w:tblCellMar>
            <w:top w:w="0" w:type="dxa"/>
            <w:bottom w:w="0" w:type="dxa"/>
          </w:tblCellMar>
        </w:tblPrEx>
        <w:trPr>
          <w:trHeight w:val="776"/>
          <w:jc w:val="center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3C1DA" w14:textId="77777777" w:rsidR="00690E09" w:rsidRDefault="00000000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職    稱：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08CE8" w14:textId="77777777" w:rsidR="00690E09" w:rsidRDefault="00690E09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90E09" w14:paraId="7BD21498" w14:textId="77777777">
        <w:tblPrEx>
          <w:tblCellMar>
            <w:top w:w="0" w:type="dxa"/>
            <w:bottom w:w="0" w:type="dxa"/>
          </w:tblCellMar>
        </w:tblPrEx>
        <w:trPr>
          <w:trHeight w:val="776"/>
          <w:jc w:val="center"/>
        </w:trPr>
        <w:tc>
          <w:tcPr>
            <w:tcW w:w="932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AC5C7" w14:textId="77777777" w:rsidR="00690E09" w:rsidRDefault="00000000">
            <w:pPr>
              <w:snapToGrid w:val="0"/>
              <w:spacing w:after="180" w:line="360" w:lineRule="exact"/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【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診所非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醫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事人員計畫對象：包括以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勞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健保投保資料顯示診所為其投保單位，或持診所院長（或代理人）開立在職證明資料認定之工作人員</w:t>
            </w:r>
            <w:proofErr w:type="gramStart"/>
            <w:r>
              <w:rPr>
                <w:rFonts w:ascii="微軟正黑體" w:eastAsia="微軟正黑體" w:hAnsi="微軟正黑體"/>
                <w:sz w:val="28"/>
                <w:szCs w:val="28"/>
              </w:rPr>
              <w:t>】</w:t>
            </w:r>
            <w:proofErr w:type="gramEnd"/>
          </w:p>
        </w:tc>
      </w:tr>
      <w:tr w:rsidR="00690E09" w14:paraId="03CE5F71" w14:textId="77777777">
        <w:tblPrEx>
          <w:tblCellMar>
            <w:top w:w="0" w:type="dxa"/>
            <w:bottom w:w="0" w:type="dxa"/>
          </w:tblCellMar>
        </w:tblPrEx>
        <w:trPr>
          <w:trHeight w:val="776"/>
          <w:jc w:val="center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CF8FD" w14:textId="77777777" w:rsidR="00690E09" w:rsidRDefault="00000000">
            <w:pPr>
              <w:snapToGrid w:val="0"/>
              <w:spacing w:after="36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服務期間：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8DFCD" w14:textId="77777777" w:rsidR="00690E09" w:rsidRDefault="00000000">
            <w:pPr>
              <w:snapToGrid w:val="0"/>
              <w:spacing w:after="36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自　　年　　月　　日起至今於本診所任職。</w:t>
            </w:r>
          </w:p>
        </w:tc>
      </w:tr>
    </w:tbl>
    <w:p w14:paraId="1F302CB9" w14:textId="77777777" w:rsidR="00690E09" w:rsidRDefault="00000000">
      <w:pPr>
        <w:snapToGrid w:val="0"/>
        <w:spacing w:before="360" w:after="2340" w:line="360" w:lineRule="exact"/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729CF7" wp14:editId="03FCADD7">
                <wp:simplePos x="0" y="0"/>
                <wp:positionH relativeFrom="column">
                  <wp:posOffset>4478658</wp:posOffset>
                </wp:positionH>
                <wp:positionV relativeFrom="paragraph">
                  <wp:posOffset>2292345</wp:posOffset>
                </wp:positionV>
                <wp:extent cx="1007741" cy="1007741"/>
                <wp:effectExtent l="0" t="0" r="20959" b="20959"/>
                <wp:wrapNone/>
                <wp:docPr id="2" name="文字方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7741" cy="10077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27BD3C" w14:textId="77777777" w:rsidR="00690E09" w:rsidRDefault="00000000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（負責醫師私章）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729CF7" id="_x0000_t202" coordsize="21600,21600" o:spt="202" path="m,l,21600r21600,l21600,xe">
                <v:stroke joinstyle="miter"/>
                <v:path gradientshapeok="t" o:connecttype="rect"/>
              </v:shapetype>
              <v:shape id="文字方塊 54" o:spid="_x0000_s1026" type="#_x0000_t202" style="position:absolute;margin-left:352.65pt;margin-top:180.5pt;width:79.35pt;height:79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" strokeweight=".26467mm">
                <v:textbox>
                  <w:txbxContent>
                    <w:p w14:paraId="5427BD3C" w14:textId="77777777" w:rsidR="00690E09" w:rsidRDefault="00000000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（負責醫師私章）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A5B932" wp14:editId="63BE6D75">
                <wp:simplePos x="0" y="0"/>
                <wp:positionH relativeFrom="margin">
                  <wp:align>right</wp:align>
                </wp:positionH>
                <wp:positionV relativeFrom="paragraph">
                  <wp:posOffset>673739</wp:posOffset>
                </wp:positionV>
                <wp:extent cx="1619887" cy="1619246"/>
                <wp:effectExtent l="0" t="0" r="18413" b="19054"/>
                <wp:wrapNone/>
                <wp:docPr id="3" name="文字方塊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7" cy="16192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61A2E6" w14:textId="77777777" w:rsidR="00690E09" w:rsidRDefault="0000000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（診所大章）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5B932" id="文字方塊 55" o:spid="_x0000_s1027" type="#_x0000_t202" style="position:absolute;margin-left:76.35pt;margin-top:53.05pt;width:127.55pt;height:127.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" strokeweight=".26467mm">
                <v:textbox>
                  <w:txbxContent>
                    <w:p w14:paraId="1C61A2E6" w14:textId="77777777" w:rsidR="00690E09" w:rsidRDefault="00000000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（診所大章）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b/>
          <w:sz w:val="36"/>
          <w:szCs w:val="36"/>
        </w:rPr>
        <w:t>特此證明</w:t>
      </w:r>
    </w:p>
    <w:tbl>
      <w:tblPr>
        <w:tblW w:w="83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5"/>
        <w:gridCol w:w="6547"/>
      </w:tblGrid>
      <w:tr w:rsidR="00690E09" w14:paraId="26A61054" w14:textId="77777777">
        <w:tblPrEx>
          <w:tblCellMar>
            <w:top w:w="0" w:type="dxa"/>
            <w:bottom w:w="0" w:type="dxa"/>
          </w:tblCellMar>
        </w:tblPrEx>
        <w:trPr>
          <w:trHeight w:val="1449"/>
        </w:trPr>
        <w:tc>
          <w:tcPr>
            <w:tcW w:w="1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07CCD" w14:textId="77777777" w:rsidR="00690E09" w:rsidRDefault="00000000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機構名稱：</w:t>
            </w:r>
          </w:p>
        </w:tc>
        <w:tc>
          <w:tcPr>
            <w:tcW w:w="6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07284" w14:textId="77777777" w:rsidR="00690E09" w:rsidRDefault="00000000">
            <w:pPr>
              <w:snapToGrid w:val="0"/>
              <w:spacing w:after="180"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蓋章</w:t>
            </w:r>
          </w:p>
        </w:tc>
      </w:tr>
      <w:tr w:rsidR="00690E09" w14:paraId="5D58CDE3" w14:textId="77777777">
        <w:tblPrEx>
          <w:tblCellMar>
            <w:top w:w="0" w:type="dxa"/>
            <w:bottom w:w="0" w:type="dxa"/>
          </w:tblCellMar>
        </w:tblPrEx>
        <w:trPr>
          <w:trHeight w:val="1002"/>
        </w:trPr>
        <w:tc>
          <w:tcPr>
            <w:tcW w:w="1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D248E" w14:textId="77777777" w:rsidR="00690E09" w:rsidRDefault="00000000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負 責 人：</w:t>
            </w:r>
          </w:p>
        </w:tc>
        <w:tc>
          <w:tcPr>
            <w:tcW w:w="6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044B7" w14:textId="77777777" w:rsidR="00690E09" w:rsidRDefault="00000000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          蓋章</w:t>
            </w:r>
          </w:p>
        </w:tc>
      </w:tr>
      <w:tr w:rsidR="00690E09" w14:paraId="324A66F6" w14:textId="77777777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1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F5A27" w14:textId="77777777" w:rsidR="00690E09" w:rsidRDefault="00000000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聯絡電話：</w:t>
            </w:r>
          </w:p>
        </w:tc>
        <w:tc>
          <w:tcPr>
            <w:tcW w:w="6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25818" w14:textId="77777777" w:rsidR="00690E09" w:rsidRDefault="00690E09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90E09" w14:paraId="5E6EFEBC" w14:textId="77777777">
        <w:tblPrEx>
          <w:tblCellMar>
            <w:top w:w="0" w:type="dxa"/>
            <w:bottom w:w="0" w:type="dxa"/>
          </w:tblCellMar>
        </w:tblPrEx>
        <w:trPr>
          <w:trHeight w:val="597"/>
        </w:trPr>
        <w:tc>
          <w:tcPr>
            <w:tcW w:w="1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CC7D4" w14:textId="77777777" w:rsidR="00690E09" w:rsidRDefault="00000000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地    址：</w:t>
            </w:r>
          </w:p>
        </w:tc>
        <w:tc>
          <w:tcPr>
            <w:tcW w:w="6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AEF66" w14:textId="77777777" w:rsidR="00690E09" w:rsidRDefault="00690E09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632F549A" w14:textId="77777777" w:rsidR="00690E09" w:rsidRDefault="00690E09">
      <w:pPr>
        <w:snapToGrid w:val="0"/>
        <w:spacing w:before="720" w:after="180"/>
        <w:rPr>
          <w:rFonts w:ascii="標楷體" w:eastAsia="標楷體" w:hAnsi="標楷體"/>
          <w:sz w:val="32"/>
          <w:szCs w:val="32"/>
        </w:rPr>
      </w:pPr>
    </w:p>
    <w:p w14:paraId="29CD7DC6" w14:textId="77777777" w:rsidR="00690E09" w:rsidRDefault="00000000">
      <w:pPr>
        <w:jc w:val="center"/>
      </w:pPr>
      <w:r>
        <w:rPr>
          <w:rFonts w:ascii="標楷體" w:eastAsia="標楷體" w:hAnsi="標楷體"/>
          <w:sz w:val="32"/>
          <w:szCs w:val="32"/>
        </w:rPr>
        <w:t>中  華  民  國     年     月     日</w:t>
      </w:r>
    </w:p>
    <w:sectPr w:rsidR="00690E09">
      <w:pgSz w:w="11906" w:h="16838"/>
      <w:pgMar w:top="851" w:right="991" w:bottom="709" w:left="1276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65AE6" w14:textId="77777777" w:rsidR="00CD32CF" w:rsidRDefault="00CD32CF">
      <w:r>
        <w:separator/>
      </w:r>
    </w:p>
  </w:endnote>
  <w:endnote w:type="continuationSeparator" w:id="0">
    <w:p w14:paraId="4834EE65" w14:textId="77777777" w:rsidR="00CD32CF" w:rsidRDefault="00CD3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89F1E" w14:textId="77777777" w:rsidR="00CD32CF" w:rsidRDefault="00CD32CF">
      <w:r>
        <w:rPr>
          <w:color w:val="000000"/>
        </w:rPr>
        <w:separator/>
      </w:r>
    </w:p>
  </w:footnote>
  <w:footnote w:type="continuationSeparator" w:id="0">
    <w:p w14:paraId="136656E2" w14:textId="77777777" w:rsidR="00CD32CF" w:rsidRDefault="00CD3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90E09"/>
    <w:rsid w:val="0049560B"/>
    <w:rsid w:val="00690E09"/>
    <w:rsid w:val="00887618"/>
    <w:rsid w:val="00CD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C9A5CE"/>
  <w15:docId w15:val="{064728D5-D7A4-4A38-B842-B202A12C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link w:val="a5"/>
    <w:uiPriority w:val="99"/>
    <w:unhideWhenUsed/>
    <w:rsid w:val="008876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8761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876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876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曾唯瑜</dc:creator>
  <dc:description/>
  <cp:lastModifiedBy>莊梅鈺</cp:lastModifiedBy>
  <cp:revision>2</cp:revision>
  <dcterms:created xsi:type="dcterms:W3CDTF">2026-07-29T10:21:00Z</dcterms:created>
  <dcterms:modified xsi:type="dcterms:W3CDTF">2026-07-29T10:21:00Z</dcterms:modified>
</cp:coreProperties>
</file>